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13AB" w14:textId="77777777" w:rsidR="00117E9A" w:rsidRDefault="00117E9A" w:rsidP="00DE3030">
      <w:pPr>
        <w:jc w:val="center"/>
        <w:rPr>
          <w:b/>
          <w:sz w:val="28"/>
          <w:szCs w:val="28"/>
        </w:rPr>
      </w:pPr>
    </w:p>
    <w:p w14:paraId="663895FB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b/>
          <w:bCs/>
          <w:sz w:val="24"/>
          <w:szCs w:val="24"/>
        </w:rPr>
      </w:pPr>
      <w:r w:rsidRPr="00153E18">
        <w:rPr>
          <w:rFonts w:asciiTheme="minorHAnsi" w:hAnsiTheme="minorHAnsi" w:cstheme="minorHAnsi"/>
          <w:b/>
          <w:bCs/>
          <w:sz w:val="24"/>
          <w:szCs w:val="24"/>
        </w:rPr>
        <w:t>Form of Proxy</w:t>
      </w:r>
    </w:p>
    <w:p w14:paraId="18B570A2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23DEA690" w14:textId="53014195" w:rsidR="00153E18" w:rsidRDefault="00153E18" w:rsidP="00153E18">
      <w:pPr>
        <w:pStyle w:val="p1"/>
        <w:rPr>
          <w:rFonts w:asciiTheme="minorHAnsi" w:hAnsiTheme="minorHAnsi" w:cstheme="minorHAnsi"/>
          <w:b/>
          <w:bCs/>
          <w:sz w:val="24"/>
          <w:szCs w:val="24"/>
        </w:rPr>
      </w:pPr>
      <w:r w:rsidRPr="00153E18">
        <w:rPr>
          <w:rFonts w:asciiTheme="minorHAnsi" w:hAnsiTheme="minorHAnsi" w:cstheme="minorHAnsi"/>
          <w:b/>
          <w:bCs/>
          <w:sz w:val="24"/>
          <w:szCs w:val="24"/>
        </w:rPr>
        <w:t xml:space="preserve">Lismore </w:t>
      </w:r>
      <w:r>
        <w:rPr>
          <w:rFonts w:asciiTheme="minorHAnsi" w:hAnsiTheme="minorHAnsi" w:cstheme="minorHAnsi"/>
          <w:b/>
          <w:bCs/>
          <w:sz w:val="24"/>
          <w:szCs w:val="24"/>
        </w:rPr>
        <w:t>Public Hall</w:t>
      </w:r>
    </w:p>
    <w:p w14:paraId="46DCE68F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2FA896C3" w14:textId="77777777" w:rsid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  <w:r w:rsidRPr="00153E18">
        <w:rPr>
          <w:rFonts w:asciiTheme="minorHAnsi" w:hAnsiTheme="minorHAnsi" w:cstheme="minorHAnsi"/>
          <w:sz w:val="24"/>
          <w:szCs w:val="24"/>
        </w:rPr>
        <w:t>I………………………………………………………………</w:t>
      </w:r>
      <w:proofErr w:type="gramStart"/>
      <w:r w:rsidRPr="00153E18">
        <w:rPr>
          <w:rFonts w:asciiTheme="minorHAnsi" w:hAnsiTheme="minorHAnsi" w:cstheme="minorHAnsi"/>
          <w:sz w:val="24"/>
          <w:szCs w:val="24"/>
        </w:rPr>
        <w:t>…..</w:t>
      </w:r>
      <w:proofErr w:type="gramEnd"/>
      <w:r w:rsidRPr="00153E18">
        <w:rPr>
          <w:rFonts w:asciiTheme="minorHAnsi" w:hAnsiTheme="minorHAnsi" w:cstheme="minorHAnsi"/>
          <w:sz w:val="24"/>
          <w:szCs w:val="24"/>
        </w:rPr>
        <w:t>…………….………,</w:t>
      </w:r>
    </w:p>
    <w:p w14:paraId="187862F3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71AC965F" w14:textId="77777777" w:rsid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  <w:r w:rsidRPr="00153E18">
        <w:rPr>
          <w:rFonts w:asciiTheme="minorHAnsi" w:hAnsiTheme="minorHAnsi" w:cstheme="minorHAnsi"/>
          <w:sz w:val="24"/>
          <w:szCs w:val="24"/>
        </w:rPr>
        <w:t>of……………………………………………………………….………………………,</w:t>
      </w:r>
    </w:p>
    <w:p w14:paraId="6216A4A7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0511AB0F" w14:textId="1528F5D4" w:rsid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  <w:r w:rsidRPr="00153E18">
        <w:rPr>
          <w:rFonts w:asciiTheme="minorHAnsi" w:hAnsiTheme="minorHAnsi" w:cstheme="minorHAnsi"/>
          <w:sz w:val="24"/>
          <w:szCs w:val="24"/>
        </w:rPr>
        <w:t xml:space="preserve">being a Community Member of the above </w:t>
      </w:r>
      <w:r>
        <w:rPr>
          <w:rFonts w:asciiTheme="minorHAnsi" w:hAnsiTheme="minorHAnsi" w:cstheme="minorHAnsi"/>
          <w:sz w:val="24"/>
          <w:szCs w:val="24"/>
        </w:rPr>
        <w:t>organisation.</w:t>
      </w:r>
    </w:p>
    <w:p w14:paraId="3ABBB5F4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41A5CE69" w14:textId="19D008F0" w:rsid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</w:t>
      </w:r>
      <w:r w:rsidRPr="00153E18">
        <w:rPr>
          <w:rFonts w:asciiTheme="minorHAnsi" w:hAnsiTheme="minorHAnsi" w:cstheme="minorHAnsi"/>
          <w:sz w:val="24"/>
          <w:szCs w:val="24"/>
        </w:rPr>
        <w:t>ereby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53E18">
        <w:rPr>
          <w:rFonts w:asciiTheme="minorHAnsi" w:hAnsiTheme="minorHAnsi" w:cstheme="minorHAnsi"/>
          <w:sz w:val="24"/>
          <w:szCs w:val="24"/>
        </w:rPr>
        <w:t>appoint</w:t>
      </w:r>
      <w:r>
        <w:rPr>
          <w:rFonts w:asciiTheme="minorHAnsi" w:hAnsiTheme="minorHAnsi" w:cstheme="minorHAnsi"/>
          <w:sz w:val="24"/>
          <w:szCs w:val="24"/>
        </w:rPr>
        <w:t xml:space="preserve">.    </w:t>
      </w:r>
      <w:r w:rsidRPr="00153E18">
        <w:rPr>
          <w:rFonts w:asciiTheme="minorHAnsi" w:hAnsiTheme="minorHAnsi" w:cstheme="minorHAnsi"/>
          <w:sz w:val="24"/>
          <w:szCs w:val="24"/>
        </w:rPr>
        <w:t>……………………………………………………………..…….……………,</w:t>
      </w:r>
    </w:p>
    <w:p w14:paraId="06EC99D5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10EC5ECD" w14:textId="77777777" w:rsid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  <w:r w:rsidRPr="00153E18">
        <w:rPr>
          <w:rFonts w:asciiTheme="minorHAnsi" w:hAnsiTheme="minorHAnsi" w:cstheme="minorHAnsi"/>
          <w:sz w:val="24"/>
          <w:szCs w:val="24"/>
        </w:rPr>
        <w:t>of …………………………………………………</w:t>
      </w:r>
      <w:proofErr w:type="gramStart"/>
      <w:r w:rsidRPr="00153E18">
        <w:rPr>
          <w:rFonts w:asciiTheme="minorHAnsi" w:hAnsiTheme="minorHAnsi" w:cstheme="minorHAnsi"/>
          <w:sz w:val="24"/>
          <w:szCs w:val="24"/>
        </w:rPr>
        <w:t>…..</w:t>
      </w:r>
      <w:proofErr w:type="gramEnd"/>
      <w:r w:rsidRPr="00153E18">
        <w:rPr>
          <w:rFonts w:asciiTheme="minorHAnsi" w:hAnsiTheme="minorHAnsi" w:cstheme="minorHAnsi"/>
          <w:sz w:val="24"/>
          <w:szCs w:val="24"/>
        </w:rPr>
        <w:t>…….…………………………,</w:t>
      </w:r>
    </w:p>
    <w:p w14:paraId="0686B193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6B6513D5" w14:textId="30F900DF" w:rsid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  <w:r w:rsidRPr="00153E18">
        <w:rPr>
          <w:rFonts w:asciiTheme="minorHAnsi" w:hAnsiTheme="minorHAnsi" w:cstheme="minorHAnsi"/>
          <w:sz w:val="24"/>
          <w:szCs w:val="24"/>
        </w:rPr>
        <w:t>as my proxy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53E18">
        <w:rPr>
          <w:rFonts w:asciiTheme="minorHAnsi" w:hAnsiTheme="minorHAnsi" w:cstheme="minorHAnsi"/>
          <w:sz w:val="24"/>
          <w:szCs w:val="24"/>
        </w:rPr>
        <w:t xml:space="preserve"> to vote on my behalf at the Annual General Meeting of </w:t>
      </w:r>
      <w:r>
        <w:rPr>
          <w:rFonts w:asciiTheme="minorHAnsi" w:hAnsiTheme="minorHAnsi" w:cstheme="minorHAnsi"/>
          <w:sz w:val="24"/>
          <w:szCs w:val="24"/>
        </w:rPr>
        <w:t>Lismore Public Hall</w:t>
      </w:r>
    </w:p>
    <w:p w14:paraId="1F702992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1FB6CA7E" w14:textId="70DC635B" w:rsid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  <w:r w:rsidRPr="00153E18">
        <w:rPr>
          <w:rFonts w:asciiTheme="minorHAnsi" w:hAnsiTheme="minorHAnsi" w:cstheme="minorHAnsi"/>
          <w:sz w:val="24"/>
          <w:szCs w:val="24"/>
        </w:rPr>
        <w:t xml:space="preserve">to be held on </w:t>
      </w:r>
      <w:r>
        <w:rPr>
          <w:rFonts w:asciiTheme="minorHAnsi" w:hAnsiTheme="minorHAnsi" w:cstheme="minorHAnsi"/>
          <w:sz w:val="24"/>
          <w:szCs w:val="24"/>
        </w:rPr>
        <w:t>Monday</w:t>
      </w:r>
      <w:r w:rsidRPr="00153E1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11</w:t>
      </w:r>
      <w:r w:rsidRPr="00153E18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 xml:space="preserve"> May</w:t>
      </w:r>
      <w:r w:rsidRPr="00153E18">
        <w:rPr>
          <w:rFonts w:asciiTheme="minorHAnsi" w:hAnsiTheme="minorHAnsi" w:cstheme="minorHAnsi"/>
          <w:sz w:val="24"/>
          <w:szCs w:val="24"/>
        </w:rPr>
        <w:t xml:space="preserve"> and at any adjournment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53E18">
        <w:rPr>
          <w:rFonts w:asciiTheme="minorHAnsi" w:hAnsiTheme="minorHAnsi" w:cstheme="minorHAnsi"/>
          <w:sz w:val="24"/>
          <w:szCs w:val="24"/>
        </w:rPr>
        <w:t>thereof.</w:t>
      </w:r>
    </w:p>
    <w:p w14:paraId="17280D50" w14:textId="77777777" w:rsid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1349E205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4282FDD8" w14:textId="77777777" w:rsid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  <w:r w:rsidRPr="00153E18">
        <w:rPr>
          <w:rFonts w:asciiTheme="minorHAnsi" w:hAnsiTheme="minorHAnsi" w:cstheme="minorHAnsi"/>
          <w:i/>
          <w:iCs/>
          <w:sz w:val="24"/>
          <w:szCs w:val="24"/>
        </w:rPr>
        <w:t xml:space="preserve">Signature of member appointing proxy </w:t>
      </w:r>
      <w:r w:rsidRPr="00153E1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D7341B6" w14:textId="77777777" w:rsid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41E29FCC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3651188B" w14:textId="77777777" w:rsidR="00153E18" w:rsidRPr="00153E18" w:rsidRDefault="00153E18" w:rsidP="00153E18">
      <w:pPr>
        <w:pStyle w:val="p1"/>
        <w:rPr>
          <w:rFonts w:asciiTheme="minorHAnsi" w:hAnsiTheme="minorHAnsi" w:cstheme="minorHAnsi"/>
          <w:sz w:val="24"/>
          <w:szCs w:val="24"/>
        </w:rPr>
      </w:pPr>
      <w:r w:rsidRPr="00153E18">
        <w:rPr>
          <w:rFonts w:asciiTheme="minorHAnsi" w:hAnsiTheme="minorHAnsi" w:cstheme="minorHAnsi"/>
          <w:sz w:val="24"/>
          <w:szCs w:val="24"/>
        </w:rPr>
        <w:t>Date: ………………………………………………………………………………….</w:t>
      </w:r>
    </w:p>
    <w:p w14:paraId="70614B2E" w14:textId="77777777" w:rsidR="0089322B" w:rsidRPr="00153E18" w:rsidRDefault="0089322B" w:rsidP="0058366F">
      <w:pPr>
        <w:rPr>
          <w:rFonts w:cstheme="minorHAnsi"/>
        </w:rPr>
      </w:pPr>
    </w:p>
    <w:sectPr w:rsidR="0089322B" w:rsidRPr="00153E18" w:rsidSect="00117E9A">
      <w:head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8F5ED" w14:textId="77777777" w:rsidR="00D17948" w:rsidRDefault="00D17948" w:rsidP="00DA1570">
      <w:r>
        <w:separator/>
      </w:r>
    </w:p>
  </w:endnote>
  <w:endnote w:type="continuationSeparator" w:id="0">
    <w:p w14:paraId="78817F15" w14:textId="77777777" w:rsidR="00D17948" w:rsidRDefault="00D17948" w:rsidP="00DA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4749D" w14:textId="77777777" w:rsidR="00D17948" w:rsidRDefault="00D17948" w:rsidP="00DA1570">
      <w:r>
        <w:separator/>
      </w:r>
    </w:p>
  </w:footnote>
  <w:footnote w:type="continuationSeparator" w:id="0">
    <w:p w14:paraId="03F8BEA0" w14:textId="77777777" w:rsidR="00D17948" w:rsidRDefault="00D17948" w:rsidP="00DA1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F514" w14:textId="77777777" w:rsidR="00DA1570" w:rsidRPr="009003F7" w:rsidRDefault="00DA1570" w:rsidP="00DA1570">
    <w:pPr>
      <w:pStyle w:val="Subtitle"/>
      <w:keepNext w:val="0"/>
      <w:spacing w:after="20" w:line="288" w:lineRule="auto"/>
      <w:rPr>
        <w:rFonts w:ascii="Calibri" w:hAnsi="Calibri" w:cs="Arial"/>
        <w:b/>
      </w:rPr>
    </w:pPr>
    <w:r w:rsidRPr="009003F7">
      <w:rPr>
        <w:rFonts w:ascii="Calibri" w:hAnsi="Calibri" w:cs="Arial"/>
        <w:b/>
        <w:bCs/>
        <w:color w:val="005493"/>
        <w:spacing w:val="25"/>
        <w:sz w:val="50"/>
        <w:szCs w:val="50"/>
      </w:rPr>
      <w:t>Lismore Public Hall</w:t>
    </w:r>
  </w:p>
  <w:p w14:paraId="0422E499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32"/>
        <w:szCs w:val="32"/>
      </w:rPr>
    </w:pPr>
    <w:r w:rsidRPr="009003F7">
      <w:rPr>
        <w:rFonts w:ascii="Calibri" w:hAnsi="Calibri"/>
        <w:i/>
        <w:iCs/>
        <w:color w:val="005493"/>
        <w:sz w:val="32"/>
        <w:szCs w:val="32"/>
      </w:rPr>
      <w:t>Scottish Charity No. SCO21440</w:t>
    </w:r>
  </w:p>
  <w:p w14:paraId="49A87D60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  <w:r w:rsidRPr="009003F7">
      <w:rPr>
        <w:rFonts w:ascii="Calibri" w:hAnsi="Calibri"/>
        <w:i/>
        <w:iCs/>
        <w:color w:val="005493"/>
        <w:sz w:val="20"/>
        <w:szCs w:val="20"/>
      </w:rPr>
      <w:t xml:space="preserve">Company Limited By Guarantee No. </w:t>
    </w:r>
    <w:r w:rsidRPr="009003F7">
      <w:rPr>
        <w:rFonts w:ascii="Calibri" w:hAnsi="Calibri"/>
        <w:i/>
        <w:iCs/>
        <w:color w:val="005493"/>
        <w:sz w:val="20"/>
        <w:szCs w:val="20"/>
        <w:lang w:val="de-DE"/>
      </w:rPr>
      <w:t>SC343613</w:t>
    </w:r>
  </w:p>
  <w:p w14:paraId="5FDEA3C4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  <w:r w:rsidRPr="009003F7">
      <w:rPr>
        <w:rFonts w:ascii="Calibri" w:hAnsi="Calibri"/>
        <w:i/>
        <w:iCs/>
        <w:color w:val="005493"/>
        <w:sz w:val="20"/>
        <w:szCs w:val="20"/>
        <w:lang w:val="de-DE"/>
      </w:rPr>
      <w:t>Reg</w:t>
    </w:r>
    <w:r w:rsidRPr="009003F7">
      <w:rPr>
        <w:rFonts w:ascii="Calibri" w:hAnsi="Calibri"/>
        <w:i/>
        <w:iCs/>
        <w:color w:val="005493"/>
        <w:sz w:val="20"/>
        <w:szCs w:val="20"/>
      </w:rPr>
      <w:t>. Office: Lismore Public Hall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Lismore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Oban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Argyll PA34 5UG </w:t>
    </w:r>
  </w:p>
  <w:p w14:paraId="7B3D7283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</w:p>
  <w:p w14:paraId="7F5F0366" w14:textId="77777777" w:rsidR="00DA1570" w:rsidRPr="009003F7" w:rsidRDefault="00DA1570" w:rsidP="009003F7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PingFang SC" w:hAnsi="Calibri" w:cs="Times New Roman"/>
        <w:i/>
        <w:color w:val="0070C0"/>
      </w:rPr>
    </w:pPr>
    <w:r w:rsidRPr="009003F7">
      <w:rPr>
        <w:rFonts w:ascii="Calibri" w:hAnsi="Calibri"/>
        <w:b/>
        <w:bCs/>
        <w:i/>
        <w:iCs/>
        <w:color w:val="005493"/>
        <w:sz w:val="26"/>
        <w:szCs w:val="26"/>
      </w:rPr>
      <w:t>Email</w:t>
    </w:r>
    <w:r w:rsidRPr="009003F7">
      <w:rPr>
        <w:rFonts w:ascii="Calibri" w:hAnsi="Calibri"/>
        <w:bCs/>
        <w:iCs/>
        <w:color w:val="005493"/>
        <w:sz w:val="26"/>
        <w:szCs w:val="26"/>
      </w:rPr>
      <w:t xml:space="preserve">: </w:t>
    </w:r>
    <w:r w:rsidRPr="009003F7">
      <w:rPr>
        <w:rFonts w:ascii="Calibri" w:eastAsia="PingFang SC" w:hAnsi="Calibri" w:cs="Times New Roman"/>
        <w:i/>
        <w:color w:val="0070C0"/>
      </w:rPr>
      <w:t>lismorepublichall@gmail.com</w:t>
    </w:r>
  </w:p>
  <w:p w14:paraId="7B124AF9" w14:textId="77777777" w:rsidR="00DA1570" w:rsidRDefault="00DA15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BB4"/>
    <w:multiLevelType w:val="hybridMultilevel"/>
    <w:tmpl w:val="81787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6162E"/>
    <w:multiLevelType w:val="hybridMultilevel"/>
    <w:tmpl w:val="47749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0108"/>
    <w:multiLevelType w:val="hybridMultilevel"/>
    <w:tmpl w:val="5B44C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31CEB"/>
    <w:multiLevelType w:val="hybridMultilevel"/>
    <w:tmpl w:val="52329C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1A63B1"/>
    <w:multiLevelType w:val="hybridMultilevel"/>
    <w:tmpl w:val="A580C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408711">
    <w:abstractNumId w:val="4"/>
  </w:num>
  <w:num w:numId="2" w16cid:durableId="892619175">
    <w:abstractNumId w:val="2"/>
  </w:num>
  <w:num w:numId="3" w16cid:durableId="1510482130">
    <w:abstractNumId w:val="3"/>
  </w:num>
  <w:num w:numId="4" w16cid:durableId="991644820">
    <w:abstractNumId w:val="1"/>
  </w:num>
  <w:num w:numId="5" w16cid:durableId="8277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65"/>
    <w:rsid w:val="00000F7C"/>
    <w:rsid w:val="000676C8"/>
    <w:rsid w:val="00087B85"/>
    <w:rsid w:val="000D0B17"/>
    <w:rsid w:val="000D1D58"/>
    <w:rsid w:val="000D4BC4"/>
    <w:rsid w:val="00102A61"/>
    <w:rsid w:val="00117E9A"/>
    <w:rsid w:val="0013371D"/>
    <w:rsid w:val="00153E18"/>
    <w:rsid w:val="001B1DC4"/>
    <w:rsid w:val="00254EF1"/>
    <w:rsid w:val="00264163"/>
    <w:rsid w:val="00264DB3"/>
    <w:rsid w:val="002666D0"/>
    <w:rsid w:val="00356C66"/>
    <w:rsid w:val="00361C19"/>
    <w:rsid w:val="00363CA5"/>
    <w:rsid w:val="0037607E"/>
    <w:rsid w:val="0038177F"/>
    <w:rsid w:val="00384065"/>
    <w:rsid w:val="003B735A"/>
    <w:rsid w:val="003C30D8"/>
    <w:rsid w:val="003D68E3"/>
    <w:rsid w:val="003D77D4"/>
    <w:rsid w:val="004049FB"/>
    <w:rsid w:val="00427047"/>
    <w:rsid w:val="00475079"/>
    <w:rsid w:val="004C2E53"/>
    <w:rsid w:val="00511DB8"/>
    <w:rsid w:val="00521DA1"/>
    <w:rsid w:val="005713BD"/>
    <w:rsid w:val="005805F1"/>
    <w:rsid w:val="0058366F"/>
    <w:rsid w:val="00597147"/>
    <w:rsid w:val="005A0C52"/>
    <w:rsid w:val="005B070E"/>
    <w:rsid w:val="005E0007"/>
    <w:rsid w:val="0062022A"/>
    <w:rsid w:val="00732B9F"/>
    <w:rsid w:val="0073672F"/>
    <w:rsid w:val="00763FC1"/>
    <w:rsid w:val="00767A9D"/>
    <w:rsid w:val="00774D1E"/>
    <w:rsid w:val="0079300C"/>
    <w:rsid w:val="008058F1"/>
    <w:rsid w:val="00836311"/>
    <w:rsid w:val="00860D36"/>
    <w:rsid w:val="0089322B"/>
    <w:rsid w:val="0089678F"/>
    <w:rsid w:val="008A2AD9"/>
    <w:rsid w:val="008A451F"/>
    <w:rsid w:val="008D4DC8"/>
    <w:rsid w:val="008F5A8A"/>
    <w:rsid w:val="009003F7"/>
    <w:rsid w:val="00942EE1"/>
    <w:rsid w:val="00975184"/>
    <w:rsid w:val="009A38D0"/>
    <w:rsid w:val="009E105E"/>
    <w:rsid w:val="00A80E44"/>
    <w:rsid w:val="00AD2C8D"/>
    <w:rsid w:val="00AE6E08"/>
    <w:rsid w:val="00B11DC9"/>
    <w:rsid w:val="00B55CDF"/>
    <w:rsid w:val="00B62706"/>
    <w:rsid w:val="00B643A5"/>
    <w:rsid w:val="00BB4C70"/>
    <w:rsid w:val="00BE27F3"/>
    <w:rsid w:val="00C31458"/>
    <w:rsid w:val="00C7084D"/>
    <w:rsid w:val="00C80D21"/>
    <w:rsid w:val="00CD32D4"/>
    <w:rsid w:val="00CD3AE8"/>
    <w:rsid w:val="00D04EFB"/>
    <w:rsid w:val="00D17948"/>
    <w:rsid w:val="00DA1570"/>
    <w:rsid w:val="00DA44A8"/>
    <w:rsid w:val="00DD6621"/>
    <w:rsid w:val="00DE3030"/>
    <w:rsid w:val="00E16544"/>
    <w:rsid w:val="00E4176E"/>
    <w:rsid w:val="00E91015"/>
    <w:rsid w:val="00EA6046"/>
    <w:rsid w:val="00EB6CB7"/>
    <w:rsid w:val="00EE79CC"/>
    <w:rsid w:val="00F37E49"/>
    <w:rsid w:val="00F72524"/>
    <w:rsid w:val="00F75835"/>
    <w:rsid w:val="00FA2DBD"/>
    <w:rsid w:val="00FB6B9A"/>
    <w:rsid w:val="00FC04C7"/>
    <w:rsid w:val="00FC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3FE0"/>
  <w14:defaultImageDpi w14:val="32767"/>
  <w15:chartTrackingRefBased/>
  <w15:docId w15:val="{956BBA9D-83B4-9446-8EBC-C0F5F188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5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570"/>
  </w:style>
  <w:style w:type="paragraph" w:styleId="Footer">
    <w:name w:val="footer"/>
    <w:basedOn w:val="Normal"/>
    <w:link w:val="FooterChar"/>
    <w:uiPriority w:val="99"/>
    <w:unhideWhenUsed/>
    <w:rsid w:val="00DA15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570"/>
  </w:style>
  <w:style w:type="paragraph" w:styleId="Subtitle">
    <w:name w:val="Subtitle"/>
    <w:next w:val="Normal"/>
    <w:link w:val="SubtitleChar"/>
    <w:uiPriority w:val="11"/>
    <w:qFormat/>
    <w:rsid w:val="00DA1570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40"/>
      <w:szCs w:val="4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DA1570"/>
    <w:rPr>
      <w:rFonts w:ascii="Helvetica Neue" w:eastAsia="Arial Unicode MS" w:hAnsi="Helvetica Neue" w:cs="Arial Unicode MS"/>
      <w:color w:val="000000"/>
      <w:sz w:val="40"/>
      <w:szCs w:val="4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DA15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DA1570"/>
    <w:rPr>
      <w:color w:val="0563C1" w:themeColor="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DA15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322B"/>
    <w:pPr>
      <w:ind w:left="720"/>
      <w:contextualSpacing/>
    </w:pPr>
  </w:style>
  <w:style w:type="paragraph" w:customStyle="1" w:styleId="p1">
    <w:name w:val="p1"/>
    <w:basedOn w:val="Normal"/>
    <w:rsid w:val="00153E18"/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efaultParagraphFont"/>
    <w:rsid w:val="00153E18"/>
    <w:rPr>
      <w:rFonts w:ascii="Times New Roman" w:hAnsi="Times New Roman" w:cs="Times New Roman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3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nehough/Documents/Jane%20Docs/Lismore%20Hall/Meeting%20Agenda/Agenda%2003.03.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03.03.2022.dotx</Template>
  <TotalTime>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Hough</dc:creator>
  <cp:keywords/>
  <dc:description/>
  <cp:lastModifiedBy>Andy Hough</cp:lastModifiedBy>
  <cp:revision>2</cp:revision>
  <dcterms:created xsi:type="dcterms:W3CDTF">2026-05-10T12:51:00Z</dcterms:created>
  <dcterms:modified xsi:type="dcterms:W3CDTF">2026-05-10T12:51:00Z</dcterms:modified>
</cp:coreProperties>
</file>